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52DD3" w:rsidRDefault="00852DD3">
      <w:pPr>
        <w:rPr>
          <w:rFonts w:ascii="Arial" w:eastAsia="Arial" w:hAnsi="Arial" w:cs="Arial"/>
        </w:rPr>
      </w:pPr>
    </w:p>
    <w:p w14:paraId="00000002" w14:textId="77777777" w:rsidR="00852DD3" w:rsidRDefault="00852DD3">
      <w:pPr>
        <w:rPr>
          <w:rFonts w:ascii="Arial" w:eastAsia="Arial" w:hAnsi="Arial" w:cs="Arial"/>
        </w:rPr>
      </w:pPr>
    </w:p>
    <w:p w14:paraId="00000003" w14:textId="77777777" w:rsidR="00852DD3" w:rsidRDefault="00852DD3">
      <w:pPr>
        <w:rPr>
          <w:rFonts w:ascii="Arial" w:eastAsia="Arial" w:hAnsi="Arial" w:cs="Arial"/>
        </w:rPr>
      </w:pPr>
    </w:p>
    <w:p w14:paraId="00000004" w14:textId="77777777" w:rsidR="00852DD3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</w:t>
      </w:r>
    </w:p>
    <w:p w14:paraId="00000005" w14:textId="77777777" w:rsidR="00852DD3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(Arial, negrita, 14 puntos, centrado, mayúsculas)</w:t>
      </w:r>
    </w:p>
    <w:p w14:paraId="00000006" w14:textId="77777777" w:rsidR="00852DD3" w:rsidRDefault="00852DD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7" w14:textId="6314683A" w:rsidR="00852DD3" w:rsidRDefault="00000000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Departamento </w:t>
      </w:r>
      <w:r w:rsidR="00E759F6">
        <w:rPr>
          <w:rFonts w:ascii="Arial" w:eastAsia="Arial" w:hAnsi="Arial" w:cs="Arial"/>
          <w:b/>
          <w:i/>
        </w:rPr>
        <w:t xml:space="preserve">o Área </w:t>
      </w:r>
      <w:r>
        <w:rPr>
          <w:rFonts w:ascii="Arial" w:eastAsia="Arial" w:hAnsi="Arial" w:cs="Arial"/>
          <w:b/>
          <w:i/>
        </w:rPr>
        <w:t>de adscripción</w:t>
      </w:r>
    </w:p>
    <w:p w14:paraId="00000008" w14:textId="77777777" w:rsidR="00852DD3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(Arial, negrita, cursiva, 12 puntos, centrado)</w:t>
      </w:r>
    </w:p>
    <w:p w14:paraId="00000009" w14:textId="77777777" w:rsidR="00852DD3" w:rsidRDefault="00852DD3">
      <w:pPr>
        <w:jc w:val="center"/>
        <w:rPr>
          <w:rFonts w:ascii="Arial" w:eastAsia="Arial" w:hAnsi="Arial" w:cs="Arial"/>
          <w:b/>
        </w:rPr>
      </w:pPr>
    </w:p>
    <w:p w14:paraId="0000000A" w14:textId="77777777" w:rsidR="00852D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Apellido, Nombre (1º Autor)</w:t>
      </w:r>
      <w:r>
        <w:rPr>
          <w:rFonts w:ascii="Arial" w:eastAsia="Arial" w:hAnsi="Arial" w:cs="Arial"/>
          <w:vertAlign w:val="superscript"/>
        </w:rPr>
        <w:t>1</w:t>
      </w:r>
      <w:r>
        <w:rPr>
          <w:rFonts w:ascii="Arial" w:eastAsia="Arial" w:hAnsi="Arial" w:cs="Arial"/>
        </w:rPr>
        <w:t>*, Apellido, Nombre</w:t>
      </w:r>
      <w:r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</w:rPr>
        <w:t xml:space="preserve"> (2º Autor), Apellido, Nombre (3° Autor) (Arial 12 puntos, centrado)</w:t>
      </w:r>
    </w:p>
    <w:p w14:paraId="0000000B" w14:textId="77777777" w:rsidR="00852DD3" w:rsidRDefault="00852DD3">
      <w:pPr>
        <w:jc w:val="center"/>
        <w:rPr>
          <w:rFonts w:ascii="Arial" w:eastAsia="Arial" w:hAnsi="Arial" w:cs="Arial"/>
        </w:rPr>
      </w:pPr>
    </w:p>
    <w:p w14:paraId="0000000C" w14:textId="6FB4E39E" w:rsidR="00852DD3" w:rsidRDefault="00000000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sz w:val="20"/>
          <w:szCs w:val="20"/>
        </w:rPr>
        <w:t xml:space="preserve">Dirección postal del primer autor. </w:t>
      </w:r>
      <w:r>
        <w:rPr>
          <w:rFonts w:ascii="Arial" w:eastAsia="Arial" w:hAnsi="Arial" w:cs="Arial"/>
          <w:i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/>
          <w:sz w:val="20"/>
          <w:szCs w:val="20"/>
        </w:rPr>
        <w:t xml:space="preserve">Dirección postal del segundo autor (que no corresponda con el del primer autor). </w:t>
      </w:r>
      <w:r>
        <w:rPr>
          <w:rFonts w:ascii="Arial" w:eastAsia="Arial" w:hAnsi="Arial" w:cs="Arial"/>
          <w:i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i/>
          <w:sz w:val="20"/>
          <w:szCs w:val="20"/>
        </w:rPr>
        <w:t>Dirección postal del tercer autor (que no corresponda con el del primer o segundo autor). (Arial cursiva, 10 puntos, centrado).</w:t>
      </w:r>
    </w:p>
    <w:p w14:paraId="0000000D" w14:textId="77777777" w:rsidR="00852DD3" w:rsidRDefault="00852DD3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0" w14:textId="5092A01E" w:rsidR="00852DD3" w:rsidRDefault="00000000" w:rsidP="00DE579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*e-mail del autor de correspondencia (Arial, 11 puntos centrado)</w:t>
      </w:r>
    </w:p>
    <w:p w14:paraId="2B982F2B" w14:textId="77777777" w:rsidR="00E759F6" w:rsidRDefault="00E759F6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1" w14:textId="1B323200" w:rsidR="00852DD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Resumen</w:t>
      </w:r>
      <w:r>
        <w:rPr>
          <w:rFonts w:ascii="Arial" w:eastAsia="Arial" w:hAnsi="Arial" w:cs="Arial"/>
          <w:sz w:val="22"/>
          <w:szCs w:val="22"/>
        </w:rPr>
        <w:t xml:space="preserve"> (Arial 12 puntos, negrita</w:t>
      </w:r>
      <w:r w:rsidR="00E759F6">
        <w:rPr>
          <w:rFonts w:ascii="Arial" w:eastAsia="Arial" w:hAnsi="Arial" w:cs="Arial"/>
          <w:sz w:val="22"/>
          <w:szCs w:val="22"/>
        </w:rPr>
        <w:t>, máximo 400 palabras</w:t>
      </w:r>
      <w:r>
        <w:rPr>
          <w:rFonts w:ascii="Arial" w:eastAsia="Arial" w:hAnsi="Arial" w:cs="Arial"/>
          <w:sz w:val="22"/>
          <w:szCs w:val="22"/>
        </w:rPr>
        <w:t>)</w:t>
      </w:r>
    </w:p>
    <w:p w14:paraId="00000013" w14:textId="24F8E894" w:rsidR="00852DD3" w:rsidRPr="001B073A" w:rsidRDefault="00000000" w:rsidP="001B073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resumen debe tener una extensión máxima de no más de 400 palabras en el que se incluyan los principales aportes derivados de la realización del trabajo. </w:t>
      </w:r>
      <w:r w:rsidR="001B073A">
        <w:rPr>
          <w:rFonts w:ascii="Arial" w:eastAsia="Arial" w:hAnsi="Arial" w:cs="Arial"/>
          <w:sz w:val="22"/>
          <w:szCs w:val="22"/>
        </w:rPr>
        <w:t xml:space="preserve">El resumen debe incluir brevemente el contexto de la temática a tocar, el objetivo de la investigación o actividad a realizar, </w:t>
      </w:r>
      <w:r w:rsidR="00E759F6">
        <w:rPr>
          <w:rFonts w:ascii="Arial" w:eastAsia="Arial" w:hAnsi="Arial" w:cs="Arial"/>
          <w:sz w:val="22"/>
          <w:szCs w:val="22"/>
        </w:rPr>
        <w:t xml:space="preserve">la </w:t>
      </w:r>
      <w:r w:rsidR="001B073A">
        <w:rPr>
          <w:rFonts w:ascii="Arial" w:eastAsia="Arial" w:hAnsi="Arial" w:cs="Arial"/>
          <w:sz w:val="22"/>
          <w:szCs w:val="22"/>
        </w:rPr>
        <w:t xml:space="preserve">metodología, </w:t>
      </w:r>
      <w:r w:rsidR="00E759F6">
        <w:rPr>
          <w:rFonts w:ascii="Arial" w:eastAsia="Arial" w:hAnsi="Arial" w:cs="Arial"/>
          <w:sz w:val="22"/>
          <w:szCs w:val="22"/>
        </w:rPr>
        <w:t xml:space="preserve">los </w:t>
      </w:r>
      <w:r w:rsidR="001B073A">
        <w:rPr>
          <w:rFonts w:ascii="Arial" w:eastAsia="Arial" w:hAnsi="Arial" w:cs="Arial"/>
          <w:sz w:val="22"/>
          <w:szCs w:val="22"/>
        </w:rPr>
        <w:t>resultados preliminares o esperados, y</w:t>
      </w:r>
      <w:r w:rsidR="00E759F6">
        <w:rPr>
          <w:rFonts w:ascii="Arial" w:eastAsia="Arial" w:hAnsi="Arial" w:cs="Arial"/>
          <w:sz w:val="22"/>
          <w:szCs w:val="22"/>
        </w:rPr>
        <w:t xml:space="preserve"> las</w:t>
      </w:r>
      <w:r w:rsidR="001B073A">
        <w:rPr>
          <w:rFonts w:ascii="Arial" w:eastAsia="Arial" w:hAnsi="Arial" w:cs="Arial"/>
          <w:sz w:val="22"/>
          <w:szCs w:val="22"/>
        </w:rPr>
        <w:t xml:space="preserve"> conclusiones </w:t>
      </w:r>
      <w:r w:rsidR="00E759F6">
        <w:rPr>
          <w:rFonts w:ascii="Arial" w:eastAsia="Arial" w:hAnsi="Arial" w:cs="Arial"/>
          <w:sz w:val="22"/>
          <w:szCs w:val="22"/>
        </w:rPr>
        <w:t xml:space="preserve">o aportaciones </w:t>
      </w:r>
      <w:r w:rsidR="001B073A">
        <w:rPr>
          <w:rFonts w:ascii="Arial" w:eastAsia="Arial" w:hAnsi="Arial" w:cs="Arial"/>
          <w:sz w:val="22"/>
          <w:szCs w:val="22"/>
        </w:rPr>
        <w:t xml:space="preserve">del trabajo. La redacción debe ser clara y concisa. </w:t>
      </w:r>
      <w:r>
        <w:rPr>
          <w:rFonts w:ascii="Arial" w:eastAsia="Arial" w:hAnsi="Arial" w:cs="Arial"/>
          <w:sz w:val="22"/>
          <w:szCs w:val="22"/>
        </w:rPr>
        <w:t xml:space="preserve">Dicho resumen se escribirá usando la fuente Arial 11 a espacio simple, con justificación completa y quedará separado de las direcciones de los autores por dos saltos de línea. </w:t>
      </w:r>
      <w:r>
        <w:rPr>
          <w:rFonts w:ascii="Arial" w:eastAsia="Arial" w:hAnsi="Arial" w:cs="Arial"/>
          <w:b/>
          <w:sz w:val="22"/>
          <w:szCs w:val="22"/>
        </w:rPr>
        <w:t xml:space="preserve">Los resúmenes no deben incluir </w:t>
      </w:r>
      <w:r w:rsidR="001B073A">
        <w:rPr>
          <w:rFonts w:ascii="Arial" w:eastAsia="Arial" w:hAnsi="Arial" w:cs="Arial"/>
          <w:b/>
          <w:sz w:val="22"/>
          <w:szCs w:val="22"/>
        </w:rPr>
        <w:t>citas</w:t>
      </w:r>
      <w:r>
        <w:rPr>
          <w:rFonts w:ascii="Arial" w:eastAsia="Arial" w:hAnsi="Arial" w:cs="Arial"/>
          <w:b/>
          <w:sz w:val="22"/>
          <w:szCs w:val="22"/>
        </w:rPr>
        <w:t>,</w:t>
      </w:r>
      <w:r w:rsidR="001B073A">
        <w:rPr>
          <w:rFonts w:ascii="Arial" w:eastAsia="Arial" w:hAnsi="Arial" w:cs="Arial"/>
          <w:b/>
          <w:sz w:val="22"/>
          <w:szCs w:val="22"/>
        </w:rPr>
        <w:t xml:space="preserve"> figuras o tablas. Sin embargo, se deben referenciar</w:t>
      </w:r>
      <w:r w:rsidR="00E759F6">
        <w:rPr>
          <w:rFonts w:ascii="Arial" w:eastAsia="Arial" w:hAnsi="Arial" w:cs="Arial"/>
          <w:b/>
          <w:sz w:val="22"/>
          <w:szCs w:val="22"/>
        </w:rPr>
        <w:t xml:space="preserve"> al final en una lista</w:t>
      </w:r>
      <w:r w:rsidR="001B073A">
        <w:rPr>
          <w:rFonts w:ascii="Arial" w:eastAsia="Arial" w:hAnsi="Arial" w:cs="Arial"/>
          <w:b/>
          <w:sz w:val="22"/>
          <w:szCs w:val="22"/>
        </w:rPr>
        <w:t xml:space="preserve"> los principales </w:t>
      </w:r>
      <w:r>
        <w:rPr>
          <w:rFonts w:ascii="Arial" w:eastAsia="Arial" w:hAnsi="Arial" w:cs="Arial"/>
          <w:b/>
          <w:sz w:val="22"/>
          <w:szCs w:val="22"/>
        </w:rPr>
        <w:t>documentos consultados en formato APA</w:t>
      </w:r>
      <w:r w:rsidR="001B073A">
        <w:rPr>
          <w:rFonts w:ascii="Arial" w:eastAsia="Arial" w:hAnsi="Arial" w:cs="Arial"/>
          <w:b/>
          <w:sz w:val="22"/>
          <w:szCs w:val="22"/>
        </w:rPr>
        <w:t xml:space="preserve"> (máximo 5</w:t>
      </w:r>
      <w:r w:rsidR="00E759F6">
        <w:rPr>
          <w:rFonts w:ascii="Arial" w:eastAsia="Arial" w:hAnsi="Arial" w:cs="Arial"/>
          <w:b/>
          <w:sz w:val="22"/>
          <w:szCs w:val="22"/>
        </w:rPr>
        <w:t xml:space="preserve"> referencias</w:t>
      </w:r>
      <w:r w:rsidR="001B073A"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00000014" w14:textId="77777777" w:rsidR="00852DD3" w:rsidRDefault="00852DD3">
      <w:pPr>
        <w:jc w:val="both"/>
        <w:rPr>
          <w:rFonts w:ascii="Arial" w:eastAsia="Arial" w:hAnsi="Arial" w:cs="Arial"/>
          <w:b/>
          <w:sz w:val="25"/>
          <w:szCs w:val="25"/>
        </w:rPr>
      </w:pPr>
    </w:p>
    <w:p w14:paraId="4E09C8B6" w14:textId="064E7AAC" w:rsidR="00E759F6" w:rsidRDefault="00E759F6" w:rsidP="00E759F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Palabras Clave</w:t>
      </w:r>
      <w:r>
        <w:rPr>
          <w:rFonts w:ascii="Arial" w:eastAsia="Arial" w:hAnsi="Arial" w:cs="Arial"/>
          <w:sz w:val="25"/>
          <w:szCs w:val="25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Incluir varias palabras clave relacionadas con el trabajo (máximo 5)</w:t>
      </w:r>
      <w:r w:rsidR="00DE5793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(Arial, cursiva, 11 puntos, alineación izquierd</w:t>
      </w:r>
      <w:r w:rsidR="00DE5793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).</w:t>
      </w:r>
    </w:p>
    <w:p w14:paraId="00000017" w14:textId="77777777" w:rsidR="00852DD3" w:rsidRDefault="00852DD3">
      <w:pPr>
        <w:rPr>
          <w:rFonts w:ascii="Helvetica Neue" w:eastAsia="Helvetica Neue" w:hAnsi="Helvetica Neue" w:cs="Helvetica Neue"/>
          <w:sz w:val="25"/>
          <w:szCs w:val="25"/>
        </w:rPr>
      </w:pPr>
    </w:p>
    <w:p w14:paraId="0000001D" w14:textId="77777777" w:rsidR="00852DD3" w:rsidRDefault="00000000">
      <w:pPr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Agradecimientos</w:t>
      </w:r>
    </w:p>
    <w:p w14:paraId="0000001E" w14:textId="77777777" w:rsidR="00852D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Proyectos y personas que colaboraron y no son parte de la lista de autores.</w:t>
      </w:r>
    </w:p>
    <w:p w14:paraId="261B0938" w14:textId="77777777" w:rsidR="00E759F6" w:rsidRDefault="00E759F6" w:rsidP="00E759F6">
      <w:pPr>
        <w:rPr>
          <w:rFonts w:ascii="Arial" w:eastAsia="Arial" w:hAnsi="Arial" w:cs="Arial"/>
          <w:b/>
          <w:i/>
          <w:sz w:val="22"/>
          <w:szCs w:val="22"/>
        </w:rPr>
      </w:pPr>
    </w:p>
    <w:p w14:paraId="31EF694F" w14:textId="3F6F263F" w:rsidR="00E759F6" w:rsidRDefault="00E759F6" w:rsidP="00E759F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Referencias (formato APA)</w:t>
      </w:r>
    </w:p>
    <w:p w14:paraId="065C28C2" w14:textId="0A266AB4" w:rsidR="00DE5793" w:rsidRDefault="00DE5793" w:rsidP="00E759F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(Arial, </w:t>
      </w:r>
      <w:r>
        <w:rPr>
          <w:rFonts w:ascii="Arial" w:eastAsia="Arial" w:hAnsi="Arial" w:cs="Arial"/>
          <w:sz w:val="22"/>
          <w:szCs w:val="22"/>
        </w:rPr>
        <w:t xml:space="preserve">9 </w:t>
      </w:r>
      <w:r>
        <w:rPr>
          <w:rFonts w:ascii="Arial" w:eastAsia="Arial" w:hAnsi="Arial" w:cs="Arial"/>
          <w:sz w:val="22"/>
          <w:szCs w:val="22"/>
        </w:rPr>
        <w:t>puntos, justificado</w:t>
      </w:r>
      <w:r>
        <w:rPr>
          <w:rFonts w:ascii="Arial" w:eastAsia="Arial" w:hAnsi="Arial" w:cs="Arial"/>
          <w:sz w:val="22"/>
          <w:szCs w:val="22"/>
        </w:rPr>
        <w:t>, con numeración arábiga comenzando por 1</w:t>
      </w:r>
      <w:r>
        <w:rPr>
          <w:rFonts w:ascii="Arial" w:eastAsia="Arial" w:hAnsi="Arial" w:cs="Arial"/>
          <w:sz w:val="22"/>
          <w:szCs w:val="22"/>
        </w:rPr>
        <w:t>).</w:t>
      </w:r>
    </w:p>
    <w:p w14:paraId="67E355E2" w14:textId="3F19F6C6" w:rsidR="00E759F6" w:rsidRDefault="00DE5793" w:rsidP="00E759F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Formato, c</w:t>
      </w:r>
      <w:r w:rsidR="00E759F6">
        <w:rPr>
          <w:rFonts w:ascii="Arial" w:eastAsia="Arial" w:hAnsi="Arial" w:cs="Arial"/>
          <w:sz w:val="22"/>
          <w:szCs w:val="22"/>
        </w:rPr>
        <w:t>onsultar</w:t>
      </w:r>
    </w:p>
    <w:p w14:paraId="1762AC0D" w14:textId="77777777" w:rsidR="00E759F6" w:rsidRDefault="00E759F6" w:rsidP="00E759F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https://bibliotecas.unam.mx/index.php/desarrollo-de-habilidades-informativas/como-hacer-citas-y-referencias-en-formato-apa</w:t>
      </w:r>
    </w:p>
    <w:p w14:paraId="00000023" w14:textId="77777777" w:rsidR="00852DD3" w:rsidRDefault="00852DD3">
      <w:pPr>
        <w:rPr>
          <w:rFonts w:ascii="Avenir" w:eastAsia="Avenir" w:hAnsi="Avenir" w:cs="Avenir"/>
          <w:b/>
          <w:color w:val="1F497D"/>
        </w:rPr>
      </w:pPr>
    </w:p>
    <w:sectPr w:rsidR="00852DD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EBDED5-5002-C045-98D9-B5D13D45872D}"/>
    <w:embedBold r:id="rId2" w:fontKey="{610E1260-EBD7-7C4C-88C4-BB26D26440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47B702-46CD-6F47-8822-EDD5DE83EFB7}"/>
    <w:embedBold r:id="rId4" w:fontKey="{59B20D10-9D70-2447-AFC5-4AEE73D20955}"/>
  </w:font>
  <w:font w:name="Tahoma">
    <w:panose1 w:val="020B0604030504040204"/>
    <w:charset w:val="00"/>
    <w:family w:val="roman"/>
    <w:notTrueType/>
    <w:pitch w:val="default"/>
    <w:embedRegular r:id="rId5" w:fontKey="{526BB95C-F106-F046-AB9F-F03615349D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C0857E1-2624-534A-92FE-76DEF3D7942B}"/>
    <w:embedItalic r:id="rId7" w:fontKey="{38F97087-5F2D-4A44-8793-0091906415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3768915-37B3-1347-AFF7-ACF592D17E33}"/>
    <w:embedBold r:id="rId9" w:fontKey="{CEB08BE6-7661-9940-B923-6CC5FC9B2FE5}"/>
    <w:embedItalic r:id="rId10" w:fontKey="{AD59F661-3E14-FA45-976B-06F17C6E449B}"/>
    <w:embedBoldItalic r:id="rId11" w:fontKey="{9BBECF5A-5005-3946-9722-23B02A6C546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3" w:fontKey="{9BCC9D17-4B9A-7041-BFAC-2E1547860CBE}"/>
    <w:embedBold r:id="rId14" w:fontKey="{5C898DDD-43DA-A942-8543-5E86E1AA8E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1EE88D78-BDCE-7B4E-A614-C083741C4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DD3"/>
    <w:rsid w:val="001B073A"/>
    <w:rsid w:val="00852DD3"/>
    <w:rsid w:val="00DE5793"/>
    <w:rsid w:val="00E5388B"/>
    <w:rsid w:val="00E7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B4C698"/>
  <w15:docId w15:val="{9E355FDE-C745-D646-AC44-7489D4D0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E52"/>
    <w:rPr>
      <w:lang w:eastAsia="es-E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D3E52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E52"/>
    <w:rPr>
      <w:sz w:val="24"/>
      <w:szCs w:val="24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6D3E52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E52"/>
    <w:rPr>
      <w:sz w:val="24"/>
      <w:szCs w:val="24"/>
      <w:lang w:val="es-ES_tradnl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52"/>
    <w:rPr>
      <w:rFonts w:ascii="Tahoma" w:hAnsi="Tahoma" w:cs="Tahoma"/>
      <w:sz w:val="16"/>
      <w:szCs w:val="16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DA496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2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7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798"/>
    <w:rPr>
      <w:sz w:val="20"/>
      <w:szCs w:val="20"/>
      <w:lang w:val="es-ES_tradnl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798"/>
    <w:rPr>
      <w:b/>
      <w:bCs/>
      <w:sz w:val="20"/>
      <w:szCs w:val="20"/>
      <w:lang w:val="es-ES_tradnl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6E3C4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F6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+xbpiTGiU8ccnZXr4APUmKg9Z6A==">AMUW2mVqZ+PdsiJxHm5m4xcyO1tlkh5Ryro0j7un+MTNiUKxzxHLC8y3x3+qHMyLnleRacXsxlzghislwm4ImCeYhaVjD2+0KNHpiQtkG0AWRkEZ7m6w4jY=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12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</dc:creator>
  <cp:lastModifiedBy>Jetz Alcantara</cp:lastModifiedBy>
  <cp:revision>3</cp:revision>
  <dcterms:created xsi:type="dcterms:W3CDTF">2024-08-29T17:34:00Z</dcterms:created>
  <dcterms:modified xsi:type="dcterms:W3CDTF">2024-08-29T17:38:00Z</dcterms:modified>
</cp:coreProperties>
</file>